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CD" w:rsidRPr="00C86EDC" w:rsidRDefault="005575CD">
      <w:pPr>
        <w:spacing w:after="0" w:line="408" w:lineRule="auto"/>
        <w:ind w:left="120"/>
        <w:jc w:val="center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75CD" w:rsidRPr="00C86EDC" w:rsidRDefault="005575CD">
      <w:pPr>
        <w:spacing w:after="0" w:line="408" w:lineRule="auto"/>
        <w:ind w:left="120"/>
        <w:jc w:val="center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0e3a0897-ec1f-4dee-87d9-9c76575dec40"/>
      <w:bookmarkEnd w:id="0"/>
      <w:r w:rsidRPr="00C86EDC">
        <w:rPr>
          <w:rFonts w:ascii="Times New Roman" w:hAnsi="Times New Roman"/>
          <w:b/>
          <w:color w:val="000000"/>
          <w:sz w:val="28"/>
          <w:lang w:val="ru-RU"/>
        </w:rPr>
        <w:t>Комитет образования науки и молодёжной политики по Волгоградской области‌‌</w:t>
      </w:r>
    </w:p>
    <w:p w:rsidR="005575CD" w:rsidRPr="00C86EDC" w:rsidRDefault="005575CD">
      <w:pPr>
        <w:spacing w:after="0" w:line="408" w:lineRule="auto"/>
        <w:ind w:left="120"/>
        <w:jc w:val="center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38a8544-b3eb-4fe2-a122-ab9f72a9629d"/>
      <w:bookmarkEnd w:id="1"/>
      <w:r w:rsidRPr="00C86EDC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района‌</w:t>
      </w:r>
      <w:r w:rsidRPr="00C86EDC">
        <w:rPr>
          <w:rFonts w:ascii="Times New Roman" w:hAnsi="Times New Roman"/>
          <w:color w:val="000000"/>
          <w:sz w:val="28"/>
          <w:lang w:val="ru-RU"/>
        </w:rPr>
        <w:t>​</w:t>
      </w:r>
    </w:p>
    <w:p w:rsidR="005575CD" w:rsidRPr="00C86EDC" w:rsidRDefault="005575CD">
      <w:pPr>
        <w:spacing w:after="0" w:line="408" w:lineRule="auto"/>
        <w:ind w:left="120"/>
        <w:jc w:val="center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МБОУ Трёхложинская СШ</w:t>
      </w:r>
    </w:p>
    <w:p w:rsidR="005575CD" w:rsidRPr="00C86EDC" w:rsidRDefault="005575CD">
      <w:pPr>
        <w:spacing w:after="0"/>
        <w:ind w:left="120"/>
        <w:rPr>
          <w:lang w:val="ru-RU"/>
        </w:rPr>
      </w:pPr>
    </w:p>
    <w:p w:rsidR="005575CD" w:rsidRPr="00C86EDC" w:rsidRDefault="005575CD">
      <w:pPr>
        <w:spacing w:after="0"/>
        <w:ind w:left="120"/>
        <w:rPr>
          <w:lang w:val="ru-RU"/>
        </w:rPr>
      </w:pPr>
    </w:p>
    <w:p w:rsidR="005575CD" w:rsidRPr="00C86EDC" w:rsidRDefault="005575CD">
      <w:pPr>
        <w:spacing w:after="0"/>
        <w:ind w:left="120"/>
        <w:rPr>
          <w:lang w:val="ru-RU"/>
        </w:rPr>
      </w:pPr>
    </w:p>
    <w:p w:rsidR="005575CD" w:rsidRPr="00C86EDC" w:rsidRDefault="005575CD">
      <w:pPr>
        <w:spacing w:after="0"/>
        <w:ind w:left="120"/>
        <w:rPr>
          <w:lang w:val="ru-RU"/>
        </w:rPr>
      </w:pPr>
    </w:p>
    <w:p w:rsidR="005575CD" w:rsidRPr="004C2550" w:rsidRDefault="005575CD">
      <w:pPr>
        <w:spacing w:after="0"/>
        <w:ind w:left="120"/>
        <w:rPr>
          <w:lang w:val="ru-RU"/>
        </w:rPr>
      </w:pPr>
      <w:r w:rsidRPr="004C2550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51.5pt">
            <v:imagedata r:id="rId5" o:title=""/>
          </v:shape>
        </w:pict>
      </w:r>
    </w:p>
    <w:p w:rsidR="005575CD" w:rsidRPr="004C2550" w:rsidRDefault="005575CD">
      <w:pPr>
        <w:spacing w:after="0"/>
        <w:ind w:left="120"/>
        <w:rPr>
          <w:lang w:val="ru-RU"/>
        </w:rPr>
      </w:pPr>
      <w:r w:rsidRPr="004C2550">
        <w:rPr>
          <w:rFonts w:ascii="Times New Roman" w:hAnsi="Times New Roman"/>
          <w:color w:val="000000"/>
          <w:sz w:val="28"/>
          <w:lang w:val="ru-RU"/>
        </w:rPr>
        <w:t>‌</w:t>
      </w:r>
    </w:p>
    <w:p w:rsidR="005575CD" w:rsidRPr="004C2550" w:rsidRDefault="005575CD">
      <w:pPr>
        <w:spacing w:after="0"/>
        <w:ind w:left="120"/>
        <w:rPr>
          <w:lang w:val="ru-RU"/>
        </w:rPr>
      </w:pPr>
    </w:p>
    <w:p w:rsidR="005575CD" w:rsidRPr="004C2550" w:rsidRDefault="005575CD">
      <w:pPr>
        <w:spacing w:after="0"/>
        <w:ind w:left="120"/>
        <w:rPr>
          <w:lang w:val="ru-RU"/>
        </w:rPr>
      </w:pPr>
    </w:p>
    <w:p w:rsidR="005575CD" w:rsidRPr="004C2550" w:rsidRDefault="005575CD">
      <w:pPr>
        <w:spacing w:after="0"/>
        <w:ind w:left="120"/>
        <w:rPr>
          <w:lang w:val="ru-RU"/>
        </w:rPr>
      </w:pPr>
    </w:p>
    <w:p w:rsidR="005575CD" w:rsidRPr="004C2550" w:rsidRDefault="005575CD">
      <w:pPr>
        <w:spacing w:after="0" w:line="408" w:lineRule="auto"/>
        <w:ind w:left="120"/>
        <w:jc w:val="center"/>
        <w:rPr>
          <w:lang w:val="ru-RU"/>
        </w:rPr>
      </w:pPr>
      <w:r w:rsidRPr="004C255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575CD" w:rsidRPr="00C86EDC" w:rsidRDefault="005575CD">
      <w:pPr>
        <w:spacing w:after="0" w:line="408" w:lineRule="auto"/>
        <w:ind w:left="120"/>
        <w:jc w:val="center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86EDC">
        <w:rPr>
          <w:rFonts w:ascii="Times New Roman" w:hAnsi="Times New Roman"/>
          <w:color w:val="000000"/>
          <w:sz w:val="28"/>
          <w:lang w:val="ru-RU"/>
        </w:rPr>
        <w:t xml:space="preserve"> 562340)</w:t>
      </w:r>
    </w:p>
    <w:p w:rsidR="005575CD" w:rsidRPr="00C86EDC" w:rsidRDefault="005575CD">
      <w:pPr>
        <w:spacing w:after="0"/>
        <w:ind w:left="120"/>
        <w:jc w:val="center"/>
        <w:rPr>
          <w:lang w:val="ru-RU"/>
        </w:rPr>
      </w:pPr>
    </w:p>
    <w:p w:rsidR="005575CD" w:rsidRPr="00C86EDC" w:rsidRDefault="005575CD">
      <w:pPr>
        <w:spacing w:after="0" w:line="408" w:lineRule="auto"/>
        <w:ind w:left="120"/>
        <w:jc w:val="center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5575CD" w:rsidRPr="001F73D5" w:rsidRDefault="005575CD">
      <w:pPr>
        <w:spacing w:after="0" w:line="408" w:lineRule="auto"/>
        <w:ind w:left="120"/>
        <w:jc w:val="center"/>
        <w:rPr>
          <w:lang w:val="ru-RU"/>
        </w:rPr>
      </w:pPr>
      <w:r w:rsidRPr="001F73D5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5575CD" w:rsidRPr="00C86EDC" w:rsidRDefault="005575CD">
      <w:pPr>
        <w:spacing w:after="0" w:line="408" w:lineRule="auto"/>
        <w:ind w:left="120"/>
        <w:jc w:val="center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575CD" w:rsidRDefault="005575CD" w:rsidP="00C86EDC">
      <w:pPr>
        <w:spacing w:after="0"/>
        <w:rPr>
          <w:lang w:val="ru-RU"/>
        </w:rPr>
      </w:pPr>
    </w:p>
    <w:p w:rsidR="005575CD" w:rsidRPr="00C86EDC" w:rsidRDefault="005575CD" w:rsidP="00C86EDC">
      <w:pPr>
        <w:spacing w:after="0"/>
        <w:rPr>
          <w:lang w:val="ru-RU"/>
        </w:rPr>
      </w:pPr>
    </w:p>
    <w:p w:rsidR="005575CD" w:rsidRPr="00C86EDC" w:rsidRDefault="005575CD">
      <w:pPr>
        <w:spacing w:after="0"/>
        <w:ind w:left="120"/>
        <w:jc w:val="center"/>
        <w:rPr>
          <w:lang w:val="ru-RU"/>
        </w:rPr>
      </w:pPr>
    </w:p>
    <w:p w:rsidR="005575CD" w:rsidRPr="00C86EDC" w:rsidRDefault="005575CD">
      <w:pPr>
        <w:spacing w:after="0"/>
        <w:ind w:left="120"/>
        <w:jc w:val="center"/>
        <w:rPr>
          <w:lang w:val="ru-RU"/>
        </w:rPr>
      </w:pPr>
    </w:p>
    <w:p w:rsidR="005575CD" w:rsidRPr="00C86EDC" w:rsidRDefault="005575CD">
      <w:pPr>
        <w:spacing w:after="0"/>
        <w:ind w:left="120"/>
        <w:jc w:val="center"/>
        <w:rPr>
          <w:lang w:val="ru-RU"/>
        </w:rPr>
      </w:pPr>
    </w:p>
    <w:p w:rsidR="005575CD" w:rsidRPr="00C86EDC" w:rsidRDefault="005575CD">
      <w:pPr>
        <w:spacing w:after="0"/>
        <w:ind w:left="120"/>
        <w:jc w:val="center"/>
        <w:rPr>
          <w:lang w:val="ru-RU"/>
        </w:rPr>
      </w:pPr>
    </w:p>
    <w:p w:rsidR="005575CD" w:rsidRPr="00C86EDC" w:rsidRDefault="005575CD">
      <w:pPr>
        <w:spacing w:after="0"/>
        <w:ind w:left="120"/>
        <w:jc w:val="center"/>
        <w:rPr>
          <w:lang w:val="ru-RU"/>
        </w:rPr>
      </w:pPr>
    </w:p>
    <w:p w:rsidR="005575CD" w:rsidRPr="00C86EDC" w:rsidRDefault="005575CD">
      <w:pPr>
        <w:spacing w:after="0"/>
        <w:ind w:left="120"/>
        <w:jc w:val="center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b952a50-2e5e-4873-8488-e41a5f7fa479"/>
      <w:bookmarkEnd w:id="2"/>
      <w:r w:rsidRPr="00C86EDC">
        <w:rPr>
          <w:rFonts w:ascii="Times New Roman" w:hAnsi="Times New Roman"/>
          <w:b/>
          <w:color w:val="000000"/>
          <w:sz w:val="28"/>
          <w:lang w:val="ru-RU"/>
        </w:rPr>
        <w:t>х.Трёхложинский‌</w:t>
      </w:r>
      <w:bookmarkStart w:id="3" w:name="ca02f4d8-9bf2-4553-b579-5a8d08367a0f"/>
      <w:bookmarkEnd w:id="3"/>
      <w:r w:rsidRPr="00C86EDC">
        <w:rPr>
          <w:rFonts w:ascii="Times New Roman" w:hAnsi="Times New Roman"/>
          <w:b/>
          <w:color w:val="000000"/>
          <w:sz w:val="28"/>
          <w:lang w:val="ru-RU"/>
        </w:rPr>
        <w:t>2023 г.‌</w:t>
      </w:r>
      <w:r w:rsidRPr="00C86EDC">
        <w:rPr>
          <w:rFonts w:ascii="Times New Roman" w:hAnsi="Times New Roman"/>
          <w:color w:val="000000"/>
          <w:sz w:val="28"/>
          <w:lang w:val="ru-RU"/>
        </w:rPr>
        <w:t>​</w:t>
      </w:r>
    </w:p>
    <w:p w:rsidR="005575CD" w:rsidRPr="00C86EDC" w:rsidRDefault="005575CD">
      <w:pPr>
        <w:rPr>
          <w:lang w:val="ru-RU"/>
        </w:rPr>
        <w:sectPr w:rsidR="005575CD" w:rsidRPr="00C86EDC">
          <w:pgSz w:w="11906" w:h="16383"/>
          <w:pgMar w:top="1134" w:right="850" w:bottom="1134" w:left="1701" w:header="720" w:footer="720" w:gutter="0"/>
          <w:cols w:space="720"/>
        </w:sect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bookmarkStart w:id="4" w:name="block-3952265"/>
      <w:bookmarkEnd w:id="4"/>
      <w:r w:rsidRPr="00C86ED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C86ED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bookmarkStart w:id="6" w:name="_Toc118726606"/>
      <w:bookmarkEnd w:id="6"/>
      <w:r w:rsidRPr="00C86ED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bookmarkStart w:id="7" w:name="_Toc118726607"/>
      <w:bookmarkEnd w:id="7"/>
      <w:r w:rsidRPr="00C86EDC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5575CD" w:rsidRPr="00C86EDC" w:rsidRDefault="005575CD">
      <w:pPr>
        <w:rPr>
          <w:lang w:val="ru-RU"/>
        </w:rPr>
        <w:sectPr w:rsidR="005575CD" w:rsidRPr="00C86EDC">
          <w:pgSz w:w="11906" w:h="16383"/>
          <w:pgMar w:top="1134" w:right="850" w:bottom="1134" w:left="1701" w:header="720" w:footer="720" w:gutter="0"/>
          <w:cols w:space="720"/>
        </w:sectPr>
      </w:pPr>
    </w:p>
    <w:p w:rsidR="005575CD" w:rsidRPr="00C86EDC" w:rsidRDefault="005575CD">
      <w:pPr>
        <w:spacing w:after="0"/>
        <w:ind w:left="120"/>
        <w:rPr>
          <w:lang w:val="ru-RU"/>
        </w:rPr>
      </w:pPr>
      <w:bookmarkStart w:id="8" w:name="block-3952270"/>
      <w:bookmarkStart w:id="9" w:name="_Toc118726611"/>
      <w:bookmarkEnd w:id="8"/>
      <w:bookmarkEnd w:id="9"/>
      <w:r w:rsidRPr="00C86EDC">
        <w:rPr>
          <w:rFonts w:ascii="Times New Roman" w:hAnsi="Times New Roman"/>
          <w:b/>
          <w:color w:val="000000"/>
          <w:sz w:val="28"/>
          <w:lang w:val="ru-RU"/>
        </w:rPr>
        <w:t>СОДЕРЖАНИЕ УЧЕБНОГО КУРСА</w:t>
      </w:r>
    </w:p>
    <w:p w:rsidR="005575CD" w:rsidRPr="00C86EDC" w:rsidRDefault="005575CD">
      <w:pPr>
        <w:spacing w:after="0"/>
        <w:ind w:left="120"/>
        <w:rPr>
          <w:lang w:val="ru-RU"/>
        </w:rPr>
      </w:pPr>
    </w:p>
    <w:p w:rsidR="005575CD" w:rsidRPr="00C86EDC" w:rsidRDefault="005575CD">
      <w:pPr>
        <w:spacing w:after="0"/>
        <w:ind w:left="12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575CD" w:rsidRPr="00C86EDC" w:rsidRDefault="005575CD">
      <w:pPr>
        <w:spacing w:after="0"/>
        <w:ind w:left="120"/>
        <w:jc w:val="both"/>
        <w:rPr>
          <w:lang w:val="ru-RU"/>
        </w:rPr>
      </w:pP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5575CD" w:rsidRPr="00C86EDC" w:rsidRDefault="005575CD">
      <w:pPr>
        <w:spacing w:after="0"/>
        <w:ind w:left="120"/>
        <w:jc w:val="both"/>
        <w:rPr>
          <w:lang w:val="ru-RU"/>
        </w:rPr>
      </w:pPr>
    </w:p>
    <w:p w:rsidR="005575CD" w:rsidRPr="00C86EDC" w:rsidRDefault="005575CD">
      <w:pPr>
        <w:spacing w:after="0"/>
        <w:ind w:left="120"/>
        <w:jc w:val="both"/>
        <w:rPr>
          <w:lang w:val="ru-RU"/>
        </w:rPr>
      </w:pPr>
      <w:bookmarkStart w:id="10" w:name="_Toc118726613"/>
      <w:bookmarkEnd w:id="10"/>
      <w:r w:rsidRPr="00C86ED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575CD" w:rsidRPr="00C86EDC" w:rsidRDefault="005575CD">
      <w:pPr>
        <w:spacing w:after="0"/>
        <w:ind w:left="120"/>
        <w:jc w:val="both"/>
        <w:rPr>
          <w:lang w:val="ru-RU"/>
        </w:rPr>
      </w:pP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bookmarkStart w:id="11" w:name="_Toc73394999"/>
      <w:bookmarkEnd w:id="11"/>
      <w:r w:rsidRPr="00C86EDC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5575CD" w:rsidRPr="00C86EDC" w:rsidRDefault="005575CD">
      <w:pPr>
        <w:spacing w:after="0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5575CD" w:rsidRPr="00C86EDC" w:rsidRDefault="005575CD">
      <w:pPr>
        <w:rPr>
          <w:lang w:val="ru-RU"/>
        </w:rPr>
        <w:sectPr w:rsidR="005575CD" w:rsidRPr="00C86EDC">
          <w:pgSz w:w="11906" w:h="16383"/>
          <w:pgMar w:top="1134" w:right="850" w:bottom="1134" w:left="1701" w:header="720" w:footer="720" w:gutter="0"/>
          <w:cols w:space="720"/>
        </w:sect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bookmarkStart w:id="12" w:name="block-3952269"/>
      <w:bookmarkStart w:id="13" w:name="_Toc118726577"/>
      <w:bookmarkEnd w:id="12"/>
      <w:bookmarkEnd w:id="13"/>
      <w:r w:rsidRPr="00C86EDC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C86ED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5575CD" w:rsidRPr="00C86EDC" w:rsidRDefault="005575C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86EDC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C86ED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C86ED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86EDC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86ED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86ED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86EDC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86EDC">
        <w:rPr>
          <w:rFonts w:ascii="Times New Roman" w:hAnsi="Times New Roman"/>
          <w:color w:val="000000"/>
          <w:sz w:val="28"/>
          <w:lang w:val="ru-RU"/>
        </w:rPr>
        <w:t>.</w:t>
      </w:r>
    </w:p>
    <w:p w:rsidR="005575CD" w:rsidRDefault="005575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575CD" w:rsidRPr="00C86EDC" w:rsidRDefault="005575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575CD" w:rsidRPr="00C86EDC" w:rsidRDefault="005575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575CD" w:rsidRPr="00C86EDC" w:rsidRDefault="005575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5575CD" w:rsidRPr="00C86EDC" w:rsidRDefault="005575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575CD" w:rsidRPr="00C86EDC" w:rsidRDefault="005575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5575CD" w:rsidRPr="00C86EDC" w:rsidRDefault="005575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575CD" w:rsidRDefault="005575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575CD" w:rsidRPr="00C86EDC" w:rsidRDefault="005575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575CD" w:rsidRPr="00C86EDC" w:rsidRDefault="005575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575CD" w:rsidRPr="00C86EDC" w:rsidRDefault="005575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575CD" w:rsidRPr="00C86EDC" w:rsidRDefault="005575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575CD" w:rsidRDefault="005575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575CD" w:rsidRPr="00C86EDC" w:rsidRDefault="005575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575CD" w:rsidRPr="00C86EDC" w:rsidRDefault="005575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575CD" w:rsidRPr="00C86EDC" w:rsidRDefault="005575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575CD" w:rsidRPr="00C86EDC" w:rsidRDefault="005575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86ED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86EDC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86EDC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5575CD" w:rsidRDefault="005575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575CD" w:rsidRPr="00C86EDC" w:rsidRDefault="005575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575CD" w:rsidRPr="00C86EDC" w:rsidRDefault="005575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5575CD" w:rsidRPr="00C86EDC" w:rsidRDefault="005575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575CD" w:rsidRDefault="005575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5575CD" w:rsidRPr="00C86EDC" w:rsidRDefault="005575C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575CD" w:rsidRPr="00C86EDC" w:rsidRDefault="005575C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86ED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86EDC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86EDC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86EDC">
        <w:rPr>
          <w:rFonts w:ascii="Times New Roman" w:hAnsi="Times New Roman"/>
          <w:color w:val="000000"/>
          <w:sz w:val="28"/>
          <w:lang w:val="ru-RU"/>
        </w:rPr>
        <w:t>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575CD" w:rsidRDefault="005575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5575CD" w:rsidRPr="00C86EDC" w:rsidRDefault="005575C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5575CD" w:rsidRPr="00C86EDC" w:rsidRDefault="005575C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575CD" w:rsidRPr="00C86EDC" w:rsidRDefault="005575C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bookmarkStart w:id="16" w:name="_Toc118726608"/>
      <w:bookmarkEnd w:id="16"/>
      <w:r w:rsidRPr="00C86ED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bookmarkStart w:id="17" w:name="_Toc118726609"/>
      <w:bookmarkEnd w:id="17"/>
      <w:r w:rsidRPr="00C86ED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575CD" w:rsidRPr="00C86EDC" w:rsidRDefault="005575CD">
      <w:pPr>
        <w:spacing w:after="0" w:line="264" w:lineRule="auto"/>
        <w:ind w:left="120"/>
        <w:jc w:val="both"/>
        <w:rPr>
          <w:lang w:val="ru-RU"/>
        </w:rPr>
      </w:pP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5575CD" w:rsidRPr="00C86EDC" w:rsidRDefault="005575CD">
      <w:pPr>
        <w:spacing w:after="0" w:line="264" w:lineRule="auto"/>
        <w:ind w:firstLine="600"/>
        <w:jc w:val="both"/>
        <w:rPr>
          <w:lang w:val="ru-RU"/>
        </w:rPr>
      </w:pPr>
      <w:r w:rsidRPr="00C86EDC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5575CD" w:rsidRPr="00C86EDC" w:rsidRDefault="005575CD">
      <w:pPr>
        <w:rPr>
          <w:lang w:val="ru-RU"/>
        </w:rPr>
        <w:sectPr w:rsidR="005575CD" w:rsidRPr="00C86EDC">
          <w:pgSz w:w="11906" w:h="16383"/>
          <w:pgMar w:top="1134" w:right="850" w:bottom="1134" w:left="1701" w:header="720" w:footer="720" w:gutter="0"/>
          <w:cols w:space="720"/>
        </w:sectPr>
      </w:pPr>
    </w:p>
    <w:p w:rsidR="005575CD" w:rsidRDefault="005575CD">
      <w:pPr>
        <w:spacing w:after="0"/>
        <w:ind w:left="120"/>
      </w:pPr>
      <w:bookmarkStart w:id="18" w:name="block-3952266"/>
      <w:bookmarkEnd w:id="18"/>
      <w:r w:rsidRPr="00C86ED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75CD" w:rsidRDefault="005575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44"/>
        <w:gridCol w:w="1841"/>
        <w:gridCol w:w="1910"/>
        <w:gridCol w:w="2662"/>
      </w:tblGrid>
      <w:tr w:rsidR="005575CD" w:rsidRPr="002D510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</w:tr>
      <w:tr w:rsidR="005575CD" w:rsidRPr="002D510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/>
        </w:tc>
      </w:tr>
    </w:tbl>
    <w:p w:rsidR="005575CD" w:rsidRDefault="005575CD">
      <w:pPr>
        <w:sectPr w:rsidR="005575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5CD" w:rsidRDefault="005575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98"/>
        <w:gridCol w:w="1841"/>
        <w:gridCol w:w="1910"/>
        <w:gridCol w:w="2757"/>
      </w:tblGrid>
      <w:tr w:rsidR="005575CD" w:rsidRPr="002D510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</w:tr>
      <w:tr w:rsidR="005575CD" w:rsidRPr="002D51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/>
        </w:tc>
      </w:tr>
    </w:tbl>
    <w:p w:rsidR="005575CD" w:rsidRDefault="005575CD">
      <w:pPr>
        <w:sectPr w:rsidR="005575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5CD" w:rsidRDefault="005575CD">
      <w:pPr>
        <w:sectPr w:rsidR="005575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5CD" w:rsidRDefault="005575CD">
      <w:pPr>
        <w:spacing w:after="0"/>
        <w:ind w:left="120"/>
      </w:pPr>
      <w:bookmarkStart w:id="19" w:name="block-3952267"/>
      <w:bookmarkEnd w:id="1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575CD" w:rsidRDefault="005575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72"/>
        <w:gridCol w:w="4664"/>
        <w:gridCol w:w="1355"/>
        <w:gridCol w:w="1841"/>
        <w:gridCol w:w="1910"/>
        <w:gridCol w:w="1212"/>
        <w:gridCol w:w="2086"/>
      </w:tblGrid>
      <w:tr w:rsidR="005575CD" w:rsidRPr="002D510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/>
        </w:tc>
      </w:tr>
    </w:tbl>
    <w:p w:rsidR="005575CD" w:rsidRDefault="005575CD">
      <w:pPr>
        <w:sectPr w:rsidR="005575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5CD" w:rsidRDefault="005575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72"/>
        <w:gridCol w:w="4664"/>
        <w:gridCol w:w="1355"/>
        <w:gridCol w:w="1841"/>
        <w:gridCol w:w="1910"/>
        <w:gridCol w:w="1212"/>
        <w:gridCol w:w="2086"/>
      </w:tblGrid>
      <w:tr w:rsidR="005575CD" w:rsidRPr="002D510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5CD" w:rsidRPr="002D510E" w:rsidRDefault="005575CD"/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</w:pPr>
          </w:p>
        </w:tc>
      </w:tr>
      <w:tr w:rsidR="005575CD" w:rsidRPr="002D51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5CD" w:rsidRPr="00C86EDC" w:rsidRDefault="005575CD">
            <w:pPr>
              <w:spacing w:after="0"/>
              <w:ind w:left="135"/>
              <w:rPr>
                <w:lang w:val="ru-RU"/>
              </w:rPr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C86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>
            <w:pPr>
              <w:spacing w:after="0"/>
              <w:ind w:left="135"/>
              <w:jc w:val="center"/>
            </w:pPr>
            <w:r w:rsidRPr="002D510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5CD" w:rsidRPr="002D510E" w:rsidRDefault="005575CD"/>
        </w:tc>
      </w:tr>
    </w:tbl>
    <w:p w:rsidR="005575CD" w:rsidRDefault="005575CD">
      <w:pPr>
        <w:sectPr w:rsidR="005575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5CD" w:rsidRDefault="005575CD">
      <w:pPr>
        <w:sectPr w:rsidR="005575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5CD" w:rsidRPr="001F73D5" w:rsidRDefault="005575CD">
      <w:pPr>
        <w:spacing w:after="0"/>
        <w:ind w:left="120"/>
        <w:rPr>
          <w:lang w:val="ru-RU"/>
        </w:rPr>
      </w:pPr>
      <w:bookmarkStart w:id="20" w:name="block-3952268"/>
      <w:bookmarkEnd w:id="20"/>
      <w:r w:rsidRPr="001F73D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575CD" w:rsidRPr="001F73D5" w:rsidRDefault="005575CD">
      <w:pPr>
        <w:spacing w:after="0" w:line="480" w:lineRule="auto"/>
        <w:ind w:left="120"/>
        <w:rPr>
          <w:lang w:val="ru-RU"/>
        </w:rPr>
      </w:pPr>
      <w:r w:rsidRPr="001F73D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575CD" w:rsidRPr="001F73D5" w:rsidRDefault="005575CD">
      <w:pPr>
        <w:spacing w:after="0" w:line="480" w:lineRule="auto"/>
        <w:ind w:left="120"/>
        <w:rPr>
          <w:lang w:val="ru-RU"/>
        </w:rPr>
      </w:pPr>
      <w:r w:rsidRPr="001F73D5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>Математика: алгебра и начала математического анализа, Алимов Ш.А., Колягин  Ю.М. Издательство « Просвещение» 2021год.</w:t>
      </w:r>
    </w:p>
    <w:p w:rsidR="005575CD" w:rsidRPr="001F73D5" w:rsidRDefault="005575CD">
      <w:pPr>
        <w:spacing w:after="0" w:line="480" w:lineRule="auto"/>
        <w:ind w:left="120"/>
        <w:rPr>
          <w:lang w:val="ru-RU"/>
        </w:rPr>
      </w:pPr>
      <w:r w:rsidRPr="001F73D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575CD" w:rsidRPr="001F73D5" w:rsidRDefault="005575CD">
      <w:pPr>
        <w:spacing w:after="0"/>
        <w:ind w:left="120"/>
        <w:rPr>
          <w:lang w:val="ru-RU"/>
        </w:rPr>
      </w:pPr>
      <w:r w:rsidRPr="001F73D5">
        <w:rPr>
          <w:rFonts w:ascii="Times New Roman" w:hAnsi="Times New Roman"/>
          <w:color w:val="000000"/>
          <w:sz w:val="28"/>
          <w:lang w:val="ru-RU"/>
        </w:rPr>
        <w:t>​</w:t>
      </w:r>
    </w:p>
    <w:p w:rsidR="005575CD" w:rsidRPr="001F73D5" w:rsidRDefault="005575CD">
      <w:pPr>
        <w:spacing w:after="0" w:line="480" w:lineRule="auto"/>
        <w:ind w:left="120"/>
        <w:rPr>
          <w:lang w:val="ru-RU"/>
        </w:rPr>
      </w:pPr>
      <w:r w:rsidRPr="001F73D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575CD" w:rsidRPr="001F73D5" w:rsidRDefault="005575CD">
      <w:pPr>
        <w:spacing w:after="0" w:line="480" w:lineRule="auto"/>
        <w:ind w:left="120"/>
        <w:rPr>
          <w:lang w:val="ru-RU"/>
        </w:rPr>
      </w:pPr>
      <w:r w:rsidRPr="001F73D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575CD" w:rsidRPr="001F73D5" w:rsidRDefault="005575CD">
      <w:pPr>
        <w:spacing w:after="0"/>
        <w:ind w:left="120"/>
        <w:rPr>
          <w:lang w:val="ru-RU"/>
        </w:rPr>
      </w:pPr>
    </w:p>
    <w:p w:rsidR="005575CD" w:rsidRPr="00C86EDC" w:rsidRDefault="005575CD">
      <w:pPr>
        <w:spacing w:after="0" w:line="480" w:lineRule="auto"/>
        <w:ind w:left="120"/>
        <w:rPr>
          <w:lang w:val="ru-RU"/>
        </w:rPr>
      </w:pPr>
      <w:r w:rsidRPr="00C86ED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75CD" w:rsidRDefault="005575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575CD" w:rsidRDefault="005575CD">
      <w:pPr>
        <w:sectPr w:rsidR="005575CD">
          <w:pgSz w:w="11906" w:h="16383"/>
          <w:pgMar w:top="1134" w:right="850" w:bottom="1134" w:left="1701" w:header="720" w:footer="720" w:gutter="0"/>
          <w:cols w:space="720"/>
        </w:sectPr>
      </w:pPr>
    </w:p>
    <w:p w:rsidR="005575CD" w:rsidRDefault="005575CD"/>
    <w:sectPr w:rsidR="005575CD" w:rsidSect="007665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4D9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23F0798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80E32C2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8034E07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238502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0B23887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51D"/>
    <w:rsid w:val="000D4161"/>
    <w:rsid w:val="000E6D86"/>
    <w:rsid w:val="000F1A33"/>
    <w:rsid w:val="001E278F"/>
    <w:rsid w:val="001F73D5"/>
    <w:rsid w:val="002D510E"/>
    <w:rsid w:val="00305373"/>
    <w:rsid w:val="00344265"/>
    <w:rsid w:val="004C2550"/>
    <w:rsid w:val="004E6975"/>
    <w:rsid w:val="005575CD"/>
    <w:rsid w:val="0076651D"/>
    <w:rsid w:val="007771CC"/>
    <w:rsid w:val="008610C7"/>
    <w:rsid w:val="0086502D"/>
    <w:rsid w:val="008944ED"/>
    <w:rsid w:val="00A11BDC"/>
    <w:rsid w:val="00A766F0"/>
    <w:rsid w:val="00BF5385"/>
    <w:rsid w:val="00C53FFE"/>
    <w:rsid w:val="00C86EDC"/>
    <w:rsid w:val="00CA794D"/>
    <w:rsid w:val="00D23EBD"/>
    <w:rsid w:val="00DC3CBE"/>
    <w:rsid w:val="00E2220E"/>
    <w:rsid w:val="00E9175A"/>
    <w:rsid w:val="00FD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373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537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537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537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537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537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537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05373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05373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3053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5373"/>
    <w:rPr>
      <w:rFonts w:cs="Times New Roman"/>
    </w:rPr>
  </w:style>
  <w:style w:type="paragraph" w:styleId="NormalIndent">
    <w:name w:val="Normal Indent"/>
    <w:basedOn w:val="Normal"/>
    <w:uiPriority w:val="99"/>
    <w:rsid w:val="00305373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305373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05373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30537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05373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305373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76651D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7665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305373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24</Pages>
  <Words>3371</Words>
  <Characters>19217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петя</cp:lastModifiedBy>
  <cp:revision>5</cp:revision>
  <dcterms:created xsi:type="dcterms:W3CDTF">2023-08-21T15:36:00Z</dcterms:created>
  <dcterms:modified xsi:type="dcterms:W3CDTF">2023-09-26T10:16:00Z</dcterms:modified>
</cp:coreProperties>
</file>